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8654D" w14:textId="551A343B" w:rsidR="004F4417" w:rsidRPr="004F4417" w:rsidRDefault="004F4417" w:rsidP="004F4417">
      <w:pPr>
        <w:spacing w:before="120" w:after="240"/>
        <w:rPr>
          <w:rFonts w:ascii="Calibri" w:hAnsi="Calibri"/>
          <w:b/>
          <w:color w:val="3B0000" w:themeColor="text1" w:themeTint="E6"/>
          <w:sz w:val="28"/>
        </w:rPr>
      </w:pPr>
      <w:r>
        <w:rPr>
          <w:rFonts w:ascii="Calibri" w:hAnsi="Calibri"/>
          <w:b/>
          <w:color w:val="3B0000" w:themeColor="text1" w:themeTint="E6"/>
          <w:sz w:val="28"/>
        </w:rPr>
        <w:t>Young Persons Details:</w:t>
      </w:r>
    </w:p>
    <w:p w14:paraId="27D5E65C" w14:textId="7FCA61A1" w:rsidR="00027927" w:rsidRDefault="00536A3B" w:rsidP="00027927">
      <w:pPr>
        <w:spacing w:before="300"/>
        <w:rPr>
          <w:rFonts w:ascii="Calibri" w:hAnsi="Calibri"/>
          <w:color w:val="3B0000" w:themeColor="text1" w:themeTint="E6"/>
          <w:u w:val="single" w:color="BFBFBF" w:themeColor="background1" w:themeShade="BF"/>
        </w:rPr>
      </w:pPr>
      <w:r w:rsidRPr="00536A3B">
        <w:rPr>
          <w:rFonts w:ascii="Calibri" w:hAnsi="Calibri"/>
          <w:color w:val="3B0000" w:themeColor="text1" w:themeTint="E6"/>
        </w:rPr>
        <w:t xml:space="preserve">Name: </w:t>
      </w:r>
      <w:r w:rsidR="00C574CA">
        <w:rPr>
          <w:rFonts w:ascii="Calibri" w:hAnsi="Calibri"/>
          <w:color w:val="3B0000" w:themeColor="text1" w:themeTint="E6"/>
          <w:u w:val="single" w:color="BFBFBF" w:themeColor="background1" w:themeShade="BF"/>
        </w:rPr>
        <w:t>_______________________________________________</w:t>
      </w:r>
      <w:r w:rsidR="00027927" w:rsidRPr="00536A3B">
        <w:rPr>
          <w:rFonts w:ascii="Calibri" w:hAnsi="Calibri"/>
          <w:color w:val="3B0000" w:themeColor="text1" w:themeTint="E6"/>
        </w:rPr>
        <w:t xml:space="preserve">Date of birth:  </w:t>
      </w:r>
      <w:r w:rsidR="002421E1">
        <w:rPr>
          <w:rFonts w:ascii="Calibri" w:hAnsi="Calibri"/>
          <w:color w:val="3B0000" w:themeColor="text1" w:themeTint="E6"/>
          <w:u w:val="single" w:color="BFBFBF" w:themeColor="background1" w:themeShade="BF"/>
        </w:rPr>
        <w:t>_____________________</w:t>
      </w:r>
    </w:p>
    <w:p w14:paraId="1A3A51CA" w14:textId="77777777" w:rsidR="00BA667A" w:rsidRPr="00536A3B" w:rsidRDefault="00BA667A" w:rsidP="00BA667A">
      <w:pPr>
        <w:spacing w:before="300"/>
        <w:rPr>
          <w:rFonts w:ascii="Calibri" w:hAnsi="Calibri"/>
          <w:color w:val="3B0000" w:themeColor="text1" w:themeTint="E6"/>
        </w:rPr>
      </w:pPr>
      <w:r w:rsidRPr="00536A3B">
        <w:rPr>
          <w:rFonts w:ascii="Calibri" w:hAnsi="Calibri"/>
          <w:color w:val="3B0000" w:themeColor="text1" w:themeTint="E6"/>
        </w:rPr>
        <w:t xml:space="preserve">Name: </w:t>
      </w:r>
      <w:r>
        <w:rPr>
          <w:rFonts w:ascii="Calibri" w:hAnsi="Calibri"/>
          <w:color w:val="3B0000" w:themeColor="text1" w:themeTint="E6"/>
          <w:u w:val="single" w:color="BFBFBF" w:themeColor="background1" w:themeShade="BF"/>
        </w:rPr>
        <w:t>_______________________________________________</w:t>
      </w:r>
      <w:r w:rsidRPr="00536A3B">
        <w:rPr>
          <w:rFonts w:ascii="Calibri" w:hAnsi="Calibri"/>
          <w:color w:val="3B0000" w:themeColor="text1" w:themeTint="E6"/>
        </w:rPr>
        <w:t xml:space="preserve">Date of birth:  </w:t>
      </w:r>
      <w:r>
        <w:rPr>
          <w:rFonts w:ascii="Calibri" w:hAnsi="Calibri"/>
          <w:color w:val="3B0000" w:themeColor="text1" w:themeTint="E6"/>
          <w:u w:val="single" w:color="BFBFBF" w:themeColor="background1" w:themeShade="BF"/>
        </w:rPr>
        <w:t>_____________________</w:t>
      </w:r>
    </w:p>
    <w:p w14:paraId="53F32100" w14:textId="2D7298F3" w:rsidR="00536A3B" w:rsidRPr="00536A3B" w:rsidRDefault="00BA667A" w:rsidP="00536A3B">
      <w:pPr>
        <w:spacing w:before="300"/>
        <w:rPr>
          <w:rFonts w:ascii="Calibri" w:hAnsi="Calibri"/>
          <w:color w:val="3B0000" w:themeColor="text1" w:themeTint="E6"/>
        </w:rPr>
      </w:pPr>
      <w:r>
        <w:rPr>
          <w:rFonts w:ascii="Calibri" w:hAnsi="Calibri"/>
          <w:color w:val="3B0000" w:themeColor="text1" w:themeTint="E6"/>
        </w:rPr>
        <w:t>A</w:t>
      </w:r>
      <w:r w:rsidR="00536A3B" w:rsidRPr="00536A3B">
        <w:rPr>
          <w:rFonts w:ascii="Calibri" w:hAnsi="Calibri"/>
          <w:color w:val="3B0000" w:themeColor="text1" w:themeTint="E6"/>
        </w:rPr>
        <w:t>ddress:</w:t>
      </w:r>
      <w:r w:rsidR="00536A3B" w:rsidRPr="002421E1">
        <w:rPr>
          <w:rFonts w:ascii="Calibri" w:hAnsi="Calibri"/>
          <w:color w:val="3B0000" w:themeColor="text1" w:themeTint="E6"/>
        </w:rPr>
        <w:t xml:space="preserve"> </w:t>
      </w:r>
      <w:r w:rsidR="00C574CA">
        <w:rPr>
          <w:rFonts w:ascii="Calibri" w:hAnsi="Calibri"/>
          <w:color w:val="3B0000" w:themeColor="text1" w:themeTint="E6"/>
          <w:u w:val="single" w:color="BFBFBF" w:themeColor="background1" w:themeShade="BF"/>
        </w:rPr>
        <w:t>______________________________________________________________________________</w:t>
      </w:r>
    </w:p>
    <w:p w14:paraId="086C1856" w14:textId="399FE865" w:rsidR="008E7807" w:rsidRDefault="008E7807" w:rsidP="00536A3B">
      <w:pPr>
        <w:spacing w:before="300"/>
        <w:rPr>
          <w:rFonts w:ascii="Calibri" w:hAnsi="Calibri"/>
          <w:color w:val="3B0000" w:themeColor="text1" w:themeTint="E6"/>
          <w:u w:val="single" w:color="BFBFBF" w:themeColor="background1" w:themeShade="BF"/>
        </w:rPr>
      </w:pPr>
      <w:r>
        <w:rPr>
          <w:rFonts w:ascii="Calibri" w:hAnsi="Calibri"/>
          <w:color w:val="3B0000" w:themeColor="text1" w:themeTint="E6"/>
        </w:rPr>
        <w:t xml:space="preserve">Do you identify as Aboriginal or Torres Strait Islander? </w:t>
      </w:r>
      <w:r>
        <w:rPr>
          <w:rFonts w:ascii="Calibri" w:hAnsi="Calibri"/>
          <w:color w:val="3B0000" w:themeColor="text1" w:themeTint="E6"/>
        </w:rPr>
        <w:tab/>
        <w:t xml:space="preserve">Yes </w:t>
      </w:r>
      <w:sdt>
        <w:sdtPr>
          <w:rPr>
            <w:rFonts w:ascii="Calibri" w:hAnsi="Calibri"/>
            <w:color w:val="3B0000" w:themeColor="text1" w:themeTint="E6"/>
          </w:rPr>
          <w:id w:val="1504237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B0000" w:themeColor="text1" w:themeTint="E6"/>
            </w:rPr>
            <w:t>☐</w:t>
          </w:r>
        </w:sdtContent>
      </w:sdt>
      <w:r>
        <w:rPr>
          <w:rFonts w:ascii="Calibri" w:hAnsi="Calibri"/>
          <w:color w:val="3B0000" w:themeColor="text1" w:themeTint="E6"/>
        </w:rPr>
        <w:t xml:space="preserve"> </w:t>
      </w:r>
      <w:r>
        <w:rPr>
          <w:rFonts w:ascii="Calibri" w:hAnsi="Calibri"/>
          <w:color w:val="3B0000" w:themeColor="text1" w:themeTint="E6"/>
        </w:rPr>
        <w:tab/>
      </w:r>
      <w:r>
        <w:rPr>
          <w:rFonts w:ascii="Calibri" w:hAnsi="Calibri"/>
          <w:color w:val="3B0000" w:themeColor="text1" w:themeTint="E6"/>
        </w:rPr>
        <w:tab/>
        <w:t xml:space="preserve">No </w:t>
      </w:r>
      <w:sdt>
        <w:sdtPr>
          <w:rPr>
            <w:rFonts w:ascii="Calibri" w:hAnsi="Calibri"/>
            <w:color w:val="3B0000" w:themeColor="text1" w:themeTint="E6"/>
          </w:rPr>
          <w:id w:val="769596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B0000" w:themeColor="text1" w:themeTint="E6"/>
            </w:rPr>
            <w:t>☐</w:t>
          </w:r>
        </w:sdtContent>
      </w:sdt>
    </w:p>
    <w:p w14:paraId="5C6FBC81" w14:textId="35B1AB09" w:rsidR="008E7807" w:rsidRPr="00536A3B" w:rsidRDefault="008E7807" w:rsidP="008E7807">
      <w:pPr>
        <w:spacing w:before="300"/>
        <w:rPr>
          <w:rFonts w:ascii="Calibri" w:hAnsi="Calibri"/>
          <w:color w:val="3B0000" w:themeColor="text1" w:themeTint="E6"/>
        </w:rPr>
      </w:pPr>
      <w:r w:rsidRPr="00536A3B">
        <w:rPr>
          <w:rFonts w:ascii="Calibri" w:hAnsi="Calibri"/>
          <w:color w:val="3B0000" w:themeColor="text1" w:themeTint="E6"/>
        </w:rPr>
        <w:t xml:space="preserve">Country of Birth:     </w:t>
      </w:r>
      <w:r w:rsidR="0091087D">
        <w:rPr>
          <w:rFonts w:ascii="Calibri" w:hAnsi="Calibri"/>
          <w:color w:val="3B0000" w:themeColor="text1" w:themeTint="E6"/>
        </w:rPr>
        <w:t xml:space="preserve">          </w:t>
      </w:r>
      <w:r w:rsidRPr="00536A3B">
        <w:rPr>
          <w:rFonts w:ascii="Calibri" w:hAnsi="Calibri"/>
          <w:color w:val="3B0000" w:themeColor="text1" w:themeTint="E6"/>
          <w:position w:val="-4"/>
          <w:sz w:val="32"/>
        </w:rPr>
        <w:sym w:font="Wingdings" w:char="F0A8"/>
      </w:r>
      <w:r w:rsidRPr="00536A3B">
        <w:rPr>
          <w:rFonts w:ascii="Calibri" w:hAnsi="Calibri"/>
          <w:color w:val="3B0000" w:themeColor="text1" w:themeTint="E6"/>
        </w:rPr>
        <w:t xml:space="preserve"> Australia   </w:t>
      </w:r>
      <w:r w:rsidR="0091087D">
        <w:rPr>
          <w:rFonts w:ascii="Calibri" w:hAnsi="Calibri"/>
          <w:color w:val="3B0000" w:themeColor="text1" w:themeTint="E6"/>
        </w:rPr>
        <w:t xml:space="preserve"> </w:t>
      </w:r>
      <w:r w:rsidRPr="00536A3B">
        <w:rPr>
          <w:rFonts w:ascii="Calibri" w:hAnsi="Calibri"/>
          <w:color w:val="3B0000" w:themeColor="text1" w:themeTint="E6"/>
          <w:position w:val="-4"/>
          <w:sz w:val="32"/>
        </w:rPr>
        <w:sym w:font="Wingdings" w:char="F0A8"/>
      </w:r>
      <w:r w:rsidRPr="00536A3B">
        <w:rPr>
          <w:rFonts w:ascii="Calibri" w:hAnsi="Calibri"/>
          <w:color w:val="3B0000" w:themeColor="text1" w:themeTint="E6"/>
        </w:rPr>
        <w:t xml:space="preserve"> Other </w:t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</w:p>
    <w:p w14:paraId="12FB32C2" w14:textId="3B9B8E8F" w:rsidR="008E7807" w:rsidRDefault="008E7807" w:rsidP="00536A3B">
      <w:pPr>
        <w:spacing w:before="300"/>
        <w:rPr>
          <w:rFonts w:ascii="Calibri" w:hAnsi="Calibri"/>
          <w:color w:val="3B0000" w:themeColor="text1" w:themeTint="E6"/>
          <w:u w:val="single" w:color="BFBFBF" w:themeColor="background1" w:themeShade="BF"/>
        </w:rPr>
      </w:pPr>
      <w:r w:rsidRPr="00536A3B">
        <w:rPr>
          <w:rFonts w:ascii="Calibri" w:hAnsi="Calibri"/>
          <w:color w:val="3B0000" w:themeColor="text1" w:themeTint="E6"/>
        </w:rPr>
        <w:t xml:space="preserve">Interpreter required:     </w:t>
      </w:r>
      <w:r w:rsidR="006D72E7">
        <w:rPr>
          <w:rFonts w:ascii="Calibri" w:hAnsi="Calibri"/>
          <w:color w:val="3B0000" w:themeColor="text1" w:themeTint="E6"/>
        </w:rPr>
        <w:t xml:space="preserve">  </w:t>
      </w:r>
      <w:r w:rsidRPr="00536A3B">
        <w:rPr>
          <w:rFonts w:ascii="Calibri" w:hAnsi="Calibri"/>
          <w:color w:val="3B0000" w:themeColor="text1" w:themeTint="E6"/>
          <w:position w:val="-4"/>
          <w:sz w:val="32"/>
        </w:rPr>
        <w:sym w:font="Wingdings" w:char="F0A8"/>
      </w:r>
      <w:r w:rsidRPr="00536A3B">
        <w:rPr>
          <w:rFonts w:ascii="Calibri" w:hAnsi="Calibri"/>
          <w:color w:val="3B0000" w:themeColor="text1" w:themeTint="E6"/>
        </w:rPr>
        <w:t xml:space="preserve"> No      </w:t>
      </w:r>
      <w:r w:rsidR="0091087D">
        <w:rPr>
          <w:rFonts w:ascii="Calibri" w:hAnsi="Calibri"/>
          <w:color w:val="3B0000" w:themeColor="text1" w:themeTint="E6"/>
        </w:rPr>
        <w:t xml:space="preserve">         </w:t>
      </w:r>
      <w:r w:rsidRPr="00536A3B">
        <w:rPr>
          <w:rFonts w:ascii="Calibri" w:hAnsi="Calibri"/>
          <w:color w:val="3B0000" w:themeColor="text1" w:themeTint="E6"/>
          <w:position w:val="-4"/>
          <w:sz w:val="32"/>
        </w:rPr>
        <w:sym w:font="Wingdings" w:char="F0A8"/>
      </w:r>
      <w:r w:rsidRPr="00536A3B">
        <w:rPr>
          <w:rFonts w:ascii="Calibri" w:hAnsi="Calibri"/>
          <w:color w:val="3B0000" w:themeColor="text1" w:themeTint="E6"/>
        </w:rPr>
        <w:t xml:space="preserve"> Yes     Language </w:t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  <w:r w:rsidRPr="00536A3B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</w:p>
    <w:p w14:paraId="03604530" w14:textId="77777777" w:rsidR="00591D89" w:rsidRDefault="00334B72" w:rsidP="00536A3B">
      <w:pPr>
        <w:spacing w:before="300"/>
        <w:rPr>
          <w:rFonts w:ascii="Calibri" w:hAnsi="Calibri"/>
          <w:color w:val="3B0000" w:themeColor="text1" w:themeTint="E6"/>
        </w:rPr>
      </w:pPr>
      <w:r w:rsidRPr="00334B72">
        <w:rPr>
          <w:rFonts w:ascii="Calibri" w:hAnsi="Calibri"/>
        </w:rPr>
        <w:t xml:space="preserve">Food </w:t>
      </w:r>
      <w:r w:rsidR="00504ABC">
        <w:rPr>
          <w:rFonts w:ascii="Calibri" w:hAnsi="Calibri"/>
        </w:rPr>
        <w:t>a</w:t>
      </w:r>
      <w:r w:rsidRPr="00334B72">
        <w:rPr>
          <w:rFonts w:ascii="Calibri" w:hAnsi="Calibri"/>
        </w:rPr>
        <w:t>llergies</w:t>
      </w:r>
      <w:r>
        <w:rPr>
          <w:rFonts w:ascii="Calibri" w:hAnsi="Calibri"/>
        </w:rPr>
        <w:t xml:space="preserve">:    </w:t>
      </w:r>
      <w:r w:rsidR="00591D89">
        <w:rPr>
          <w:rFonts w:ascii="Calibri" w:hAnsi="Calibri"/>
        </w:rPr>
        <w:t xml:space="preserve">                </w:t>
      </w:r>
      <w:r w:rsidRPr="00536A3B">
        <w:rPr>
          <w:rFonts w:ascii="Calibri" w:hAnsi="Calibri"/>
          <w:color w:val="3B0000" w:themeColor="text1" w:themeTint="E6"/>
          <w:position w:val="-4"/>
          <w:sz w:val="32"/>
        </w:rPr>
        <w:sym w:font="Wingdings" w:char="F0A8"/>
      </w:r>
      <w:r w:rsidRPr="00536A3B">
        <w:rPr>
          <w:rFonts w:ascii="Calibri" w:hAnsi="Calibri"/>
          <w:color w:val="3B0000" w:themeColor="text1" w:themeTint="E6"/>
        </w:rPr>
        <w:t xml:space="preserve"> No      </w:t>
      </w:r>
      <w:r w:rsidR="00CB3CA7">
        <w:rPr>
          <w:rFonts w:ascii="Calibri" w:hAnsi="Calibri"/>
          <w:color w:val="3B0000" w:themeColor="text1" w:themeTint="E6"/>
        </w:rPr>
        <w:t xml:space="preserve">    </w:t>
      </w:r>
      <w:r w:rsidR="00591D89">
        <w:rPr>
          <w:rFonts w:ascii="Calibri" w:hAnsi="Calibri"/>
          <w:color w:val="3B0000" w:themeColor="text1" w:themeTint="E6"/>
        </w:rPr>
        <w:t xml:space="preserve">    </w:t>
      </w:r>
      <w:r w:rsidRPr="00536A3B">
        <w:rPr>
          <w:rFonts w:ascii="Calibri" w:hAnsi="Calibri"/>
          <w:color w:val="3B0000" w:themeColor="text1" w:themeTint="E6"/>
          <w:position w:val="-4"/>
          <w:sz w:val="32"/>
        </w:rPr>
        <w:sym w:font="Wingdings" w:char="F0A8"/>
      </w:r>
      <w:r w:rsidRPr="00536A3B">
        <w:rPr>
          <w:rFonts w:ascii="Calibri" w:hAnsi="Calibri"/>
          <w:color w:val="3B0000" w:themeColor="text1" w:themeTint="E6"/>
        </w:rPr>
        <w:t xml:space="preserve"> Yes</w:t>
      </w:r>
      <w:r w:rsidR="00CB3CA7">
        <w:rPr>
          <w:rFonts w:ascii="Calibri" w:hAnsi="Calibri"/>
          <w:color w:val="3B0000" w:themeColor="text1" w:themeTint="E6"/>
        </w:rPr>
        <w:t xml:space="preserve">     </w:t>
      </w:r>
      <w:r w:rsidR="00C45955">
        <w:rPr>
          <w:rFonts w:ascii="Calibri" w:hAnsi="Calibri"/>
          <w:color w:val="3B0000" w:themeColor="text1" w:themeTint="E6"/>
        </w:rPr>
        <w:t>Details:</w:t>
      </w:r>
      <w:r w:rsidRPr="00536A3B">
        <w:rPr>
          <w:rFonts w:ascii="Calibri" w:hAnsi="Calibri"/>
          <w:color w:val="3B0000" w:themeColor="text1" w:themeTint="E6"/>
        </w:rPr>
        <w:t xml:space="preserve"> </w:t>
      </w:r>
      <w:r w:rsidR="00CB3CA7">
        <w:rPr>
          <w:rFonts w:ascii="Calibri" w:hAnsi="Calibri"/>
          <w:color w:val="3B0000" w:themeColor="text1" w:themeTint="E6"/>
        </w:rPr>
        <w:t>_________________________________</w:t>
      </w:r>
      <w:r w:rsidR="00C45955">
        <w:rPr>
          <w:rFonts w:ascii="Calibri" w:hAnsi="Calibri"/>
          <w:color w:val="3B0000" w:themeColor="text1" w:themeTint="E6"/>
        </w:rPr>
        <w:t>_____</w:t>
      </w:r>
      <w:r w:rsidR="00CB3CA7">
        <w:rPr>
          <w:rFonts w:ascii="Calibri" w:hAnsi="Calibri"/>
          <w:color w:val="3B0000" w:themeColor="text1" w:themeTint="E6"/>
        </w:rPr>
        <w:t xml:space="preserve"> </w:t>
      </w:r>
    </w:p>
    <w:p w14:paraId="771220AD" w14:textId="0A413D53" w:rsidR="00C70156" w:rsidRPr="00591D89" w:rsidRDefault="00591D89" w:rsidP="00536A3B">
      <w:pPr>
        <w:spacing w:before="300"/>
        <w:rPr>
          <w:rFonts w:ascii="Calibri" w:hAnsi="Calibri"/>
          <w:color w:val="3B0000" w:themeColor="text1" w:themeTint="E6"/>
        </w:rPr>
      </w:pPr>
      <w:r w:rsidRPr="00110057">
        <w:rPr>
          <w:rFonts w:ascii="Calibri" w:hAnsi="Calibri"/>
          <w:color w:val="3B0000" w:themeColor="text1" w:themeTint="E6"/>
        </w:rPr>
        <w:t>Is transport required?</w:t>
      </w:r>
      <w:r>
        <w:rPr>
          <w:rFonts w:ascii="Calibri" w:hAnsi="Calibri"/>
          <w:color w:val="3B0000" w:themeColor="text1" w:themeTint="E6"/>
        </w:rPr>
        <w:t xml:space="preserve">      </w:t>
      </w:r>
      <w:r w:rsidRPr="00536A3B">
        <w:rPr>
          <w:rFonts w:ascii="Calibri" w:hAnsi="Calibri"/>
          <w:color w:val="3B0000" w:themeColor="text1" w:themeTint="E6"/>
          <w:position w:val="-4"/>
          <w:sz w:val="32"/>
        </w:rPr>
        <w:sym w:font="Wingdings" w:char="F0A8"/>
      </w:r>
      <w:r w:rsidRPr="00536A3B">
        <w:rPr>
          <w:rFonts w:ascii="Calibri" w:hAnsi="Calibri"/>
          <w:color w:val="3B0000" w:themeColor="text1" w:themeTint="E6"/>
        </w:rPr>
        <w:t xml:space="preserve"> No      </w:t>
      </w:r>
      <w:r>
        <w:rPr>
          <w:rFonts w:ascii="Calibri" w:hAnsi="Calibri"/>
          <w:color w:val="3B0000" w:themeColor="text1" w:themeTint="E6"/>
        </w:rPr>
        <w:t xml:space="preserve">        </w:t>
      </w:r>
      <w:r w:rsidRPr="00536A3B">
        <w:rPr>
          <w:rFonts w:ascii="Calibri" w:hAnsi="Calibri"/>
          <w:color w:val="3B0000" w:themeColor="text1" w:themeTint="E6"/>
          <w:position w:val="-4"/>
          <w:sz w:val="32"/>
        </w:rPr>
        <w:sym w:font="Wingdings" w:char="F0A8"/>
      </w:r>
      <w:r w:rsidRPr="00536A3B">
        <w:rPr>
          <w:rFonts w:ascii="Calibri" w:hAnsi="Calibri"/>
          <w:color w:val="3B0000" w:themeColor="text1" w:themeTint="E6"/>
        </w:rPr>
        <w:t xml:space="preserve"> </w:t>
      </w:r>
      <w:r w:rsidR="00197EF4" w:rsidRPr="00536A3B">
        <w:rPr>
          <w:rFonts w:ascii="Calibri" w:hAnsi="Calibri"/>
          <w:color w:val="3B0000" w:themeColor="text1" w:themeTint="E6"/>
        </w:rPr>
        <w:t>Yes</w:t>
      </w:r>
      <w:r w:rsidR="00197EF4">
        <w:rPr>
          <w:rFonts w:ascii="Calibri" w:hAnsi="Calibri"/>
          <w:color w:val="3B0000" w:themeColor="text1" w:themeTint="E6"/>
        </w:rPr>
        <w:t xml:space="preserve"> -</w:t>
      </w:r>
      <w:r>
        <w:rPr>
          <w:rFonts w:ascii="Calibri" w:hAnsi="Calibri"/>
          <w:color w:val="3B0000" w:themeColor="text1" w:themeTint="E6"/>
        </w:rPr>
        <w:t xml:space="preserve"> Please see transport consent below.    </w:t>
      </w:r>
      <w:r w:rsidR="00334B72" w:rsidRPr="00536A3B">
        <w:rPr>
          <w:rFonts w:ascii="Calibri" w:hAnsi="Calibri"/>
          <w:color w:val="3B0000" w:themeColor="text1" w:themeTint="E6"/>
        </w:rPr>
        <w:t xml:space="preserve">   </w:t>
      </w:r>
    </w:p>
    <w:p w14:paraId="4F33D581" w14:textId="7BE5CEE9" w:rsidR="001E15D7" w:rsidRDefault="001E15D7" w:rsidP="001E15D7">
      <w:pPr>
        <w:spacing w:before="120" w:after="240"/>
        <w:rPr>
          <w:rFonts w:ascii="Calibri" w:hAnsi="Calibri"/>
          <w:b/>
          <w:color w:val="3B0000" w:themeColor="text1" w:themeTint="E6"/>
          <w:sz w:val="28"/>
        </w:rPr>
      </w:pPr>
      <w:r>
        <w:rPr>
          <w:rFonts w:ascii="Calibri" w:hAnsi="Calibri"/>
          <w:b/>
          <w:color w:val="3B0000" w:themeColor="text1" w:themeTint="E6"/>
          <w:sz w:val="28"/>
        </w:rPr>
        <w:t>Parent/</w:t>
      </w:r>
      <w:r w:rsidR="00197EF4">
        <w:rPr>
          <w:rFonts w:ascii="Calibri" w:hAnsi="Calibri"/>
          <w:b/>
          <w:color w:val="3B0000" w:themeColor="text1" w:themeTint="E6"/>
          <w:sz w:val="28"/>
        </w:rPr>
        <w:t>Career</w:t>
      </w:r>
      <w:r>
        <w:rPr>
          <w:rFonts w:ascii="Calibri" w:hAnsi="Calibri"/>
          <w:b/>
          <w:color w:val="3B0000" w:themeColor="text1" w:themeTint="E6"/>
          <w:sz w:val="28"/>
        </w:rPr>
        <w:t xml:space="preserve"> Contact Details:</w:t>
      </w:r>
    </w:p>
    <w:p w14:paraId="1AD20C4E" w14:textId="0207AE09" w:rsidR="000B12BE" w:rsidRPr="007E6BAB" w:rsidRDefault="007E6BAB" w:rsidP="001E15D7">
      <w:pPr>
        <w:spacing w:before="120" w:after="240"/>
        <w:rPr>
          <w:rFonts w:ascii="Calibri" w:hAnsi="Calibri"/>
          <w:bCs/>
          <w:color w:val="3B0000" w:themeColor="text1" w:themeTint="E6"/>
          <w:szCs w:val="22"/>
        </w:rPr>
      </w:pPr>
      <w:r>
        <w:rPr>
          <w:rFonts w:ascii="Calibri" w:hAnsi="Calibri"/>
          <w:bCs/>
          <w:color w:val="3B0000" w:themeColor="text1" w:themeTint="E6"/>
          <w:szCs w:val="22"/>
        </w:rPr>
        <w:t>Parent/</w:t>
      </w:r>
      <w:r w:rsidR="00197EF4">
        <w:rPr>
          <w:rFonts w:ascii="Calibri" w:hAnsi="Calibri"/>
          <w:bCs/>
          <w:color w:val="3B0000" w:themeColor="text1" w:themeTint="E6"/>
          <w:szCs w:val="22"/>
        </w:rPr>
        <w:t>Career</w:t>
      </w:r>
      <w:r w:rsidR="002421E1">
        <w:rPr>
          <w:rFonts w:ascii="Calibri" w:hAnsi="Calibri"/>
          <w:bCs/>
          <w:color w:val="3B0000" w:themeColor="text1" w:themeTint="E6"/>
          <w:szCs w:val="22"/>
        </w:rPr>
        <w:t xml:space="preserve"> </w:t>
      </w:r>
      <w:r w:rsidR="00197EF4" w:rsidRPr="007E6BAB">
        <w:rPr>
          <w:rFonts w:ascii="Calibri" w:hAnsi="Calibri"/>
          <w:bCs/>
          <w:color w:val="3B0000" w:themeColor="text1" w:themeTint="E6"/>
          <w:szCs w:val="22"/>
        </w:rPr>
        <w:t>Name:</w:t>
      </w:r>
      <w:r w:rsidR="00197EF4">
        <w:rPr>
          <w:rFonts w:ascii="Calibri" w:hAnsi="Calibri"/>
          <w:bCs/>
          <w:color w:val="3B0000" w:themeColor="text1" w:themeTint="E6"/>
          <w:szCs w:val="22"/>
        </w:rPr>
        <w:t xml:space="preserve"> _</w:t>
      </w:r>
      <w:r>
        <w:rPr>
          <w:rFonts w:ascii="Calibri" w:hAnsi="Calibri"/>
          <w:bCs/>
          <w:color w:val="3B0000" w:themeColor="text1" w:themeTint="E6"/>
          <w:szCs w:val="22"/>
        </w:rPr>
        <w:t>___________________________</w:t>
      </w:r>
      <w:r w:rsidR="00631A2A">
        <w:rPr>
          <w:rFonts w:ascii="Calibri" w:hAnsi="Calibri"/>
          <w:bCs/>
          <w:color w:val="3B0000" w:themeColor="text1" w:themeTint="E6"/>
          <w:szCs w:val="22"/>
        </w:rPr>
        <w:t>______</w:t>
      </w:r>
      <w:r>
        <w:rPr>
          <w:rFonts w:ascii="Calibri" w:hAnsi="Calibri"/>
          <w:bCs/>
          <w:color w:val="3B0000" w:themeColor="text1" w:themeTint="E6"/>
          <w:szCs w:val="22"/>
        </w:rPr>
        <w:t xml:space="preserve">   </w:t>
      </w:r>
      <w:r w:rsidR="00631A2A">
        <w:rPr>
          <w:rFonts w:ascii="Calibri" w:hAnsi="Calibri"/>
          <w:bCs/>
          <w:color w:val="3B0000" w:themeColor="text1" w:themeTint="E6"/>
          <w:szCs w:val="22"/>
        </w:rPr>
        <w:t xml:space="preserve">    </w:t>
      </w:r>
      <w:r>
        <w:rPr>
          <w:rFonts w:ascii="Calibri" w:hAnsi="Calibri"/>
          <w:color w:val="3B0000" w:themeColor="text1" w:themeTint="E6"/>
        </w:rPr>
        <w:t>Phone:</w:t>
      </w:r>
      <w:r w:rsidRPr="008B42AF">
        <w:rPr>
          <w:rFonts w:ascii="Calibri" w:hAnsi="Calibri"/>
          <w:color w:val="3B0000" w:themeColor="text1" w:themeTint="E6"/>
          <w:u w:val="single" w:color="BFBFBF" w:themeColor="background1" w:themeShade="BF"/>
        </w:rPr>
        <w:t xml:space="preserve"> </w:t>
      </w:r>
      <w:r w:rsidR="00B72D70">
        <w:rPr>
          <w:rFonts w:ascii="Calibri" w:hAnsi="Calibri"/>
          <w:color w:val="3B0000" w:themeColor="text1" w:themeTint="E6"/>
          <w:u w:val="single" w:color="BFBFBF" w:themeColor="background1" w:themeShade="BF"/>
        </w:rPr>
        <w:t>_________________________</w:t>
      </w:r>
      <w:r>
        <w:rPr>
          <w:rFonts w:ascii="Calibri" w:hAnsi="Calibri"/>
          <w:color w:val="3B0000" w:themeColor="text1" w:themeTint="E6"/>
          <w:u w:val="single" w:color="BFBFBF" w:themeColor="background1" w:themeShade="BF"/>
        </w:rPr>
        <w:t xml:space="preserve">         </w:t>
      </w:r>
    </w:p>
    <w:p w14:paraId="744C051A" w14:textId="3DFFAAFE" w:rsidR="00E00D3F" w:rsidRDefault="00F152C6" w:rsidP="00F152C6">
      <w:pPr>
        <w:spacing w:before="300"/>
        <w:rPr>
          <w:rFonts w:ascii="Calibri" w:hAnsi="Calibri"/>
          <w:color w:val="3B0000" w:themeColor="text1" w:themeTint="E6"/>
          <w:u w:val="single" w:color="BFBFBF" w:themeColor="background1" w:themeShade="BF"/>
        </w:rPr>
      </w:pPr>
      <w:r w:rsidRPr="00F152C6">
        <w:rPr>
          <w:rFonts w:ascii="Calibri" w:hAnsi="Calibri"/>
          <w:color w:val="3B0000" w:themeColor="text1" w:themeTint="E6"/>
        </w:rPr>
        <w:t>Parent Email:</w:t>
      </w:r>
      <w:r w:rsidR="007E6BAB">
        <w:rPr>
          <w:rFonts w:ascii="Calibri" w:hAnsi="Calibri"/>
          <w:color w:val="3B0000" w:themeColor="text1" w:themeTint="E6"/>
          <w:u w:val="single" w:color="BFBFBF" w:themeColor="background1" w:themeShade="BF"/>
        </w:rPr>
        <w:t>__________________________________________</w:t>
      </w:r>
      <w:r w:rsidR="00D31A03">
        <w:rPr>
          <w:rFonts w:ascii="Calibri" w:hAnsi="Calibri"/>
          <w:color w:val="3B0000" w:themeColor="text1" w:themeTint="E6"/>
          <w:u w:val="single" w:color="BFBFBF" w:themeColor="background1" w:themeShade="BF"/>
        </w:rPr>
        <w:t>_________________________</w:t>
      </w:r>
      <w:r w:rsidR="00C45955">
        <w:rPr>
          <w:rFonts w:ascii="Calibri" w:hAnsi="Calibri"/>
          <w:color w:val="3B0000" w:themeColor="text1" w:themeTint="E6"/>
          <w:u w:val="single" w:color="BFBFBF" w:themeColor="background1" w:themeShade="BF"/>
        </w:rPr>
        <w:t>_______</w:t>
      </w:r>
    </w:p>
    <w:p w14:paraId="136B8142" w14:textId="0AC6BFE8" w:rsidR="00D31A03" w:rsidRDefault="000B12BE" w:rsidP="00F152C6">
      <w:pPr>
        <w:spacing w:before="300"/>
        <w:rPr>
          <w:rFonts w:ascii="Calibri" w:hAnsi="Calibri"/>
          <w:color w:val="3B0000" w:themeColor="text1" w:themeTint="E6"/>
        </w:rPr>
      </w:pPr>
      <w:r w:rsidRPr="008B42AF">
        <w:rPr>
          <w:rFonts w:ascii="Calibri" w:hAnsi="Calibri"/>
          <w:color w:val="3B0000" w:themeColor="text1" w:themeTint="E6"/>
          <w:u w:color="BFBFBF" w:themeColor="background1" w:themeShade="BF"/>
        </w:rPr>
        <w:t>Eme</w:t>
      </w:r>
      <w:r w:rsidR="00C574CA">
        <w:rPr>
          <w:rFonts w:ascii="Calibri" w:hAnsi="Calibri"/>
          <w:color w:val="3B0000" w:themeColor="text1" w:themeTint="E6"/>
          <w:u w:color="BFBFBF" w:themeColor="background1" w:themeShade="BF"/>
        </w:rPr>
        <w:t>r</w:t>
      </w:r>
      <w:r w:rsidRPr="008B42AF">
        <w:rPr>
          <w:rFonts w:ascii="Calibri" w:hAnsi="Calibri"/>
          <w:color w:val="3B0000" w:themeColor="text1" w:themeTint="E6"/>
          <w:u w:color="BFBFBF" w:themeColor="background1" w:themeShade="BF"/>
        </w:rPr>
        <w:t>gency Contact:</w:t>
      </w:r>
      <w:r w:rsidRPr="008B42AF">
        <w:t xml:space="preserve"> </w:t>
      </w:r>
      <w:r w:rsidR="00D31A03">
        <w:t xml:space="preserve"> Same as Above</w:t>
      </w:r>
      <w:r w:rsidR="008D16FC">
        <w:t xml:space="preserve">         </w:t>
      </w:r>
      <w:r w:rsidR="00D31A03" w:rsidRPr="00536A3B">
        <w:rPr>
          <w:rFonts w:ascii="Calibri" w:hAnsi="Calibri"/>
          <w:color w:val="3B0000" w:themeColor="text1" w:themeTint="E6"/>
          <w:position w:val="-4"/>
          <w:sz w:val="32"/>
        </w:rPr>
        <w:sym w:font="Wingdings" w:char="F0A8"/>
      </w:r>
      <w:r w:rsidR="00D31A03">
        <w:rPr>
          <w:rFonts w:ascii="Calibri" w:hAnsi="Calibri"/>
          <w:color w:val="3B0000" w:themeColor="text1" w:themeTint="E6"/>
        </w:rPr>
        <w:t>Yes</w:t>
      </w:r>
      <w:r w:rsidR="00D31A03" w:rsidRPr="00536A3B">
        <w:rPr>
          <w:rFonts w:ascii="Calibri" w:hAnsi="Calibri"/>
          <w:color w:val="3B0000" w:themeColor="text1" w:themeTint="E6"/>
        </w:rPr>
        <w:t xml:space="preserve">     </w:t>
      </w:r>
      <w:r w:rsidR="00D31A03" w:rsidRPr="00536A3B">
        <w:rPr>
          <w:rFonts w:ascii="Calibri" w:hAnsi="Calibri"/>
          <w:color w:val="3B0000" w:themeColor="text1" w:themeTint="E6"/>
          <w:position w:val="-4"/>
          <w:sz w:val="32"/>
        </w:rPr>
        <w:sym w:font="Wingdings" w:char="F0A8"/>
      </w:r>
      <w:r w:rsidR="00D31A03" w:rsidRPr="00536A3B">
        <w:rPr>
          <w:rFonts w:ascii="Calibri" w:hAnsi="Calibri"/>
          <w:color w:val="3B0000" w:themeColor="text1" w:themeTint="E6"/>
        </w:rPr>
        <w:t xml:space="preserve"> </w:t>
      </w:r>
      <w:r w:rsidR="00D31A03">
        <w:rPr>
          <w:rFonts w:ascii="Calibri" w:hAnsi="Calibri"/>
          <w:color w:val="3B0000" w:themeColor="text1" w:themeTint="E6"/>
        </w:rPr>
        <w:t>N</w:t>
      </w:r>
      <w:r w:rsidR="00803756">
        <w:rPr>
          <w:rFonts w:ascii="Calibri" w:hAnsi="Calibri"/>
          <w:color w:val="3B0000" w:themeColor="text1" w:themeTint="E6"/>
        </w:rPr>
        <w:t>_</w:t>
      </w:r>
    </w:p>
    <w:p w14:paraId="53F956BF" w14:textId="0FB9648A" w:rsidR="00126B49" w:rsidRDefault="009225D5" w:rsidP="00F152C6">
      <w:pPr>
        <w:spacing w:before="300"/>
        <w:rPr>
          <w:rFonts w:ascii="Calibri" w:hAnsi="Calibri"/>
          <w:color w:val="3B0000" w:themeColor="text1" w:themeTint="E6"/>
        </w:rPr>
      </w:pPr>
      <w:r>
        <w:rPr>
          <w:rFonts w:ascii="Calibri" w:hAnsi="Calibri"/>
          <w:color w:val="3B0000" w:themeColor="text1" w:themeTint="E6"/>
        </w:rPr>
        <w:t>Emergency Contact Name:_________________________________Phone:________________________</w:t>
      </w:r>
      <w:r w:rsidR="000126E0">
        <w:rPr>
          <w:rFonts w:ascii="Calibri" w:hAnsi="Calibri"/>
          <w:color w:val="3B0000" w:themeColor="text1" w:themeTint="E6"/>
        </w:rPr>
        <w:t>_</w:t>
      </w:r>
    </w:p>
    <w:p w14:paraId="53FB4F51" w14:textId="77777777" w:rsidR="000126E0" w:rsidRPr="00E00D3F" w:rsidRDefault="000126E0" w:rsidP="00F152C6">
      <w:pPr>
        <w:spacing w:before="300"/>
        <w:rPr>
          <w:rFonts w:ascii="Calibri" w:hAnsi="Calibri"/>
          <w:color w:val="3B0000" w:themeColor="text1" w:themeTint="E6"/>
          <w:u w:color="BFBFBF" w:themeColor="background1" w:themeShade="BF"/>
        </w:rPr>
      </w:pPr>
    </w:p>
    <w:p w14:paraId="433DB3B4" w14:textId="77777777" w:rsidR="008A28F1" w:rsidRPr="008A28F1" w:rsidRDefault="008A28F1" w:rsidP="006F03BA">
      <w:pPr>
        <w:tabs>
          <w:tab w:val="left" w:pos="6921"/>
        </w:tabs>
        <w:rPr>
          <w:rFonts w:ascii="Calibri" w:hAnsi="Calibri"/>
          <w:b/>
          <w:color w:val="3B0000" w:themeColor="text1" w:themeTint="E6"/>
          <w:u w:color="BFBFBF" w:themeColor="background1" w:themeShade="BF"/>
        </w:rPr>
      </w:pPr>
      <w:r w:rsidRPr="008A28F1">
        <w:rPr>
          <w:rFonts w:ascii="Calibri" w:hAnsi="Calibri"/>
          <w:b/>
          <w:color w:val="3B0000" w:themeColor="text1" w:themeTint="E6"/>
          <w:u w:color="BFBFBF" w:themeColor="background1" w:themeShade="BF"/>
        </w:rPr>
        <w:t>Consent and Confidentiality Agreement</w:t>
      </w:r>
    </w:p>
    <w:p w14:paraId="3123D7D5" w14:textId="77777777" w:rsidR="008A28F1" w:rsidRDefault="008A28F1" w:rsidP="006F03BA">
      <w:pPr>
        <w:tabs>
          <w:tab w:val="left" w:pos="6921"/>
        </w:tabs>
        <w:rPr>
          <w:rFonts w:ascii="Calibri" w:hAnsi="Calibri"/>
          <w:color w:val="3B0000" w:themeColor="text1" w:themeTint="E6"/>
          <w:u w:color="BFBFBF" w:themeColor="background1" w:themeShade="BF"/>
        </w:rPr>
      </w:pPr>
    </w:p>
    <w:p w14:paraId="471BDF3E" w14:textId="77777777" w:rsidR="00D404A0" w:rsidRDefault="00D404A0" w:rsidP="006F03BA">
      <w:pPr>
        <w:tabs>
          <w:tab w:val="left" w:pos="6921"/>
        </w:tabs>
        <w:rPr>
          <w:rFonts w:ascii="Calibri" w:hAnsi="Calibri"/>
          <w:color w:val="3B0000" w:themeColor="text1" w:themeTint="E6"/>
          <w:u w:color="BFBFBF" w:themeColor="background1" w:themeShade="BF"/>
        </w:rPr>
      </w:pPr>
      <w:r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Uniting Wimmera uphold the standards of client privacy and </w:t>
      </w:r>
      <w:r w:rsidR="009C79A7">
        <w:rPr>
          <w:rFonts w:ascii="Calibri" w:hAnsi="Calibri"/>
          <w:color w:val="3B0000" w:themeColor="text1" w:themeTint="E6"/>
          <w:u w:color="BFBFBF" w:themeColor="background1" w:themeShade="BF"/>
        </w:rPr>
        <w:t>confidentiality in</w:t>
      </w:r>
      <w:r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 accordance with policies and procedures. Workers respect that information shared by a client belongs to that client. Client information will not be shared unless:</w:t>
      </w:r>
    </w:p>
    <w:p w14:paraId="135037B3" w14:textId="77777777" w:rsidR="00D404A0" w:rsidRDefault="00D404A0" w:rsidP="00D404A0">
      <w:pPr>
        <w:pStyle w:val="ListParagraph"/>
        <w:numPr>
          <w:ilvl w:val="0"/>
          <w:numId w:val="4"/>
        </w:numPr>
        <w:tabs>
          <w:tab w:val="left" w:pos="6921"/>
        </w:tabs>
        <w:rPr>
          <w:rFonts w:ascii="Calibri" w:hAnsi="Calibri"/>
          <w:color w:val="3B0000" w:themeColor="text1" w:themeTint="E6"/>
          <w:u w:color="BFBFBF" w:themeColor="background1" w:themeShade="BF"/>
        </w:rPr>
      </w:pPr>
      <w:r>
        <w:rPr>
          <w:rFonts w:ascii="Calibri" w:hAnsi="Calibri"/>
          <w:color w:val="3B0000" w:themeColor="text1" w:themeTint="E6"/>
          <w:u w:color="BFBFBF" w:themeColor="background1" w:themeShade="BF"/>
        </w:rPr>
        <w:t>C</w:t>
      </w:r>
      <w:r w:rsidRPr="00D404A0">
        <w:rPr>
          <w:rFonts w:ascii="Calibri" w:hAnsi="Calibri"/>
          <w:color w:val="3B0000" w:themeColor="text1" w:themeTint="E6"/>
          <w:u w:color="BFBFBF" w:themeColor="background1" w:themeShade="BF"/>
        </w:rPr>
        <w:t>onsent is prev</w:t>
      </w:r>
      <w:r w:rsidR="00420020">
        <w:rPr>
          <w:rFonts w:ascii="Calibri" w:hAnsi="Calibri"/>
          <w:color w:val="3B0000" w:themeColor="text1" w:themeTint="E6"/>
          <w:u w:color="BFBFBF" w:themeColor="background1" w:themeShade="BF"/>
        </w:rPr>
        <w:t>iously given, where possible in writing</w:t>
      </w:r>
    </w:p>
    <w:p w14:paraId="07759045" w14:textId="77777777" w:rsidR="00420020" w:rsidRDefault="00420020" w:rsidP="00D404A0">
      <w:pPr>
        <w:pStyle w:val="ListParagraph"/>
        <w:numPr>
          <w:ilvl w:val="0"/>
          <w:numId w:val="4"/>
        </w:numPr>
        <w:tabs>
          <w:tab w:val="left" w:pos="6921"/>
        </w:tabs>
        <w:rPr>
          <w:rFonts w:ascii="Calibri" w:hAnsi="Calibri"/>
          <w:color w:val="3B0000" w:themeColor="text1" w:themeTint="E6"/>
          <w:u w:color="BFBFBF" w:themeColor="background1" w:themeShade="BF"/>
        </w:rPr>
      </w:pPr>
      <w:r>
        <w:rPr>
          <w:rFonts w:ascii="Calibri" w:hAnsi="Calibri"/>
          <w:color w:val="3B0000" w:themeColor="text1" w:themeTint="E6"/>
          <w:u w:color="BFBFBF" w:themeColor="background1" w:themeShade="BF"/>
        </w:rPr>
        <w:t>There are significant issues or concerns of safety or wellbeing that ethically or legally require a worker to report to authority e.g. DHHS Child Protection</w:t>
      </w:r>
    </w:p>
    <w:p w14:paraId="442C4A0F" w14:textId="77777777" w:rsidR="00D404A0" w:rsidRPr="00D404A0" w:rsidRDefault="00420020" w:rsidP="00D404A0">
      <w:pPr>
        <w:pStyle w:val="ListParagraph"/>
        <w:numPr>
          <w:ilvl w:val="0"/>
          <w:numId w:val="4"/>
        </w:numPr>
        <w:tabs>
          <w:tab w:val="left" w:pos="6921"/>
        </w:tabs>
        <w:rPr>
          <w:rFonts w:ascii="Calibri" w:hAnsi="Calibri"/>
          <w:color w:val="3B0000" w:themeColor="text1" w:themeTint="E6"/>
          <w:u w:color="BFBFBF" w:themeColor="background1" w:themeShade="BF"/>
        </w:rPr>
      </w:pPr>
      <w:r>
        <w:rPr>
          <w:rFonts w:ascii="Calibri" w:hAnsi="Calibri"/>
          <w:color w:val="3B0000" w:themeColor="text1" w:themeTint="E6"/>
          <w:u w:color="BFBFBF" w:themeColor="background1" w:themeShade="BF"/>
        </w:rPr>
        <w:t>Criminal or issues of criminal nature are disclosed, in which information will be shared with appropriate authorities e.g. Police</w:t>
      </w:r>
    </w:p>
    <w:p w14:paraId="7221F49E" w14:textId="77777777" w:rsidR="009C79A7" w:rsidRPr="009C79A7" w:rsidRDefault="009C79A7" w:rsidP="009C79A7">
      <w:pPr>
        <w:tabs>
          <w:tab w:val="left" w:pos="6921"/>
        </w:tabs>
        <w:jc w:val="both"/>
        <w:rPr>
          <w:rFonts w:ascii="Calibri" w:hAnsi="Calibri"/>
          <w:color w:val="3B0000" w:themeColor="text1" w:themeTint="E6"/>
          <w:u w:color="BFBFBF" w:themeColor="background1" w:themeShade="BF"/>
        </w:rPr>
      </w:pPr>
    </w:p>
    <w:p w14:paraId="1BB24311" w14:textId="5174E336" w:rsidR="009C79A7" w:rsidRDefault="009C79A7" w:rsidP="009C79A7">
      <w:pPr>
        <w:tabs>
          <w:tab w:val="left" w:pos="6921"/>
        </w:tabs>
        <w:jc w:val="both"/>
        <w:rPr>
          <w:rFonts w:ascii="Calibri" w:hAnsi="Calibri"/>
          <w:color w:val="3B0000" w:themeColor="text1" w:themeTint="E6"/>
          <w:u w:color="BFBFBF" w:themeColor="background1" w:themeShade="BF"/>
        </w:rPr>
      </w:pPr>
      <w:bookmarkStart w:id="0" w:name="_Hlk74671094"/>
      <w:r w:rsidRPr="009C79A7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I </w:t>
      </w:r>
      <w:r w:rsidRPr="009C79A7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  <w:t xml:space="preserve"> </w:t>
      </w:r>
      <w:r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understand the above terms of confidentiality upheld by Uniting Wimmera and </w:t>
      </w:r>
      <w:r w:rsidRPr="009C79A7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by signing this form, I agree for </w:t>
      </w:r>
      <w:r w:rsidR="00DE0DEE">
        <w:rPr>
          <w:rFonts w:ascii="Calibri" w:hAnsi="Calibri"/>
          <w:color w:val="3B0000" w:themeColor="text1" w:themeTint="E6"/>
          <w:u w:color="BFBFBF" w:themeColor="background1" w:themeShade="BF"/>
        </w:rPr>
        <w:t>my child’s</w:t>
      </w:r>
      <w:r w:rsidRPr="009C79A7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 personal details to be recorded on a client management system and stored securely</w:t>
      </w:r>
      <w:r>
        <w:rPr>
          <w:rFonts w:ascii="Calibri" w:hAnsi="Calibri"/>
          <w:color w:val="3B0000" w:themeColor="text1" w:themeTint="E6"/>
          <w:u w:color="BFBFBF" w:themeColor="background1" w:themeShade="BF"/>
        </w:rPr>
        <w:t>.</w:t>
      </w:r>
    </w:p>
    <w:p w14:paraId="20C3ABC9" w14:textId="77777777" w:rsidR="009C79A7" w:rsidRPr="009C79A7" w:rsidRDefault="009C79A7" w:rsidP="009C79A7">
      <w:pPr>
        <w:tabs>
          <w:tab w:val="left" w:pos="6921"/>
        </w:tabs>
        <w:jc w:val="both"/>
        <w:rPr>
          <w:rFonts w:ascii="Calibri" w:hAnsi="Calibri"/>
          <w:color w:val="3B0000" w:themeColor="text1" w:themeTint="E6"/>
          <w:u w:color="BFBFBF" w:themeColor="background1" w:themeShade="BF"/>
        </w:rPr>
      </w:pPr>
    </w:p>
    <w:p w14:paraId="0DA1F1E0" w14:textId="77777777" w:rsidR="009C79A7" w:rsidRPr="009C79A7" w:rsidRDefault="009C79A7" w:rsidP="009C79A7">
      <w:pPr>
        <w:tabs>
          <w:tab w:val="left" w:pos="6921"/>
        </w:tabs>
        <w:rPr>
          <w:rFonts w:ascii="Calibri" w:hAnsi="Calibri"/>
          <w:color w:val="3B0000" w:themeColor="text1" w:themeTint="E6"/>
          <w:u w:val="single" w:color="BFBFBF" w:themeColor="background1" w:themeShade="BF"/>
        </w:rPr>
      </w:pPr>
      <w:r w:rsidRPr="009C79A7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  <w:t xml:space="preserve"> </w:t>
      </w:r>
      <w:r w:rsidRPr="009C79A7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Date: </w:t>
      </w:r>
      <w:r w:rsidRPr="009C79A7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  <w:t>/</w:t>
      </w:r>
      <w:r w:rsidRPr="009C79A7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  <w:t>/</w:t>
      </w:r>
      <w:r w:rsidRPr="009C79A7"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</w:r>
    </w:p>
    <w:p w14:paraId="18C8C62A" w14:textId="77777777" w:rsidR="00BB3929" w:rsidRDefault="00BB3929" w:rsidP="006F03BA">
      <w:pPr>
        <w:tabs>
          <w:tab w:val="left" w:pos="6921"/>
        </w:tabs>
        <w:rPr>
          <w:szCs w:val="22"/>
        </w:rPr>
      </w:pPr>
    </w:p>
    <w:bookmarkEnd w:id="0"/>
    <w:p w14:paraId="40A3F2A3" w14:textId="77777777" w:rsidR="00D078EA" w:rsidRDefault="00D078EA" w:rsidP="00F17189">
      <w:pPr>
        <w:tabs>
          <w:tab w:val="left" w:pos="6921"/>
        </w:tabs>
        <w:rPr>
          <w:rFonts w:ascii="Calibri" w:hAnsi="Calibri"/>
          <w:b/>
          <w:color w:val="3B0000" w:themeColor="text1" w:themeTint="E6"/>
          <w:u w:color="BFBFBF" w:themeColor="background1" w:themeShade="BF"/>
        </w:rPr>
      </w:pPr>
    </w:p>
    <w:p w14:paraId="5AA5FF50" w14:textId="77777777" w:rsidR="00D078EA" w:rsidRDefault="00D078EA" w:rsidP="00F17189">
      <w:pPr>
        <w:tabs>
          <w:tab w:val="left" w:pos="6921"/>
        </w:tabs>
        <w:rPr>
          <w:rFonts w:ascii="Calibri" w:hAnsi="Calibri"/>
          <w:b/>
          <w:color w:val="3B0000" w:themeColor="text1" w:themeTint="E6"/>
          <w:u w:color="BFBFBF" w:themeColor="background1" w:themeShade="BF"/>
        </w:rPr>
      </w:pPr>
    </w:p>
    <w:p w14:paraId="6966FE0A" w14:textId="6CA03F37" w:rsidR="00F17189" w:rsidRDefault="00F17189" w:rsidP="00F17189">
      <w:pPr>
        <w:tabs>
          <w:tab w:val="left" w:pos="6921"/>
        </w:tabs>
        <w:rPr>
          <w:rFonts w:ascii="Calibri" w:hAnsi="Calibri"/>
          <w:b/>
          <w:color w:val="3B0000" w:themeColor="text1" w:themeTint="E6"/>
          <w:u w:color="BFBFBF" w:themeColor="background1" w:themeShade="BF"/>
        </w:rPr>
      </w:pPr>
      <w:r w:rsidRPr="007F3484">
        <w:rPr>
          <w:rFonts w:ascii="Calibri" w:hAnsi="Calibri"/>
          <w:b/>
          <w:color w:val="3B0000" w:themeColor="text1" w:themeTint="E6"/>
          <w:u w:color="BFBFBF" w:themeColor="background1" w:themeShade="BF"/>
        </w:rPr>
        <w:t>Photo / Video Permissions</w:t>
      </w:r>
    </w:p>
    <w:p w14:paraId="2F2CBC19" w14:textId="77777777" w:rsidR="00F17189" w:rsidRPr="007F3484" w:rsidRDefault="00F17189" w:rsidP="00F17189">
      <w:pPr>
        <w:tabs>
          <w:tab w:val="left" w:pos="6921"/>
        </w:tabs>
        <w:rPr>
          <w:rFonts w:ascii="Calibri" w:hAnsi="Calibri"/>
          <w:b/>
          <w:color w:val="3B0000" w:themeColor="text1" w:themeTint="E6"/>
          <w:u w:color="BFBFBF" w:themeColor="background1" w:themeShade="BF"/>
        </w:rPr>
      </w:pPr>
    </w:p>
    <w:p w14:paraId="6238C53A" w14:textId="5E6AF40C" w:rsidR="00F17189" w:rsidRDefault="00F17189" w:rsidP="00F17189">
      <w:pPr>
        <w:tabs>
          <w:tab w:val="left" w:pos="6921"/>
        </w:tabs>
        <w:rPr>
          <w:rFonts w:ascii="Calibri" w:hAnsi="Calibri"/>
          <w:color w:val="3B0000" w:themeColor="text1" w:themeTint="E6"/>
          <w:u w:color="BFBFBF" w:themeColor="background1" w:themeShade="BF"/>
        </w:rPr>
      </w:pPr>
      <w:r>
        <w:rPr>
          <w:rFonts w:ascii="Calibri" w:hAnsi="Calibri"/>
          <w:color w:val="3B0000" w:themeColor="text1" w:themeTint="E6"/>
          <w:u w:color="BFBFBF" w:themeColor="background1" w:themeShade="BF"/>
        </w:rPr>
        <w:t>I</w:t>
      </w:r>
      <w:r w:rsidR="00976594">
        <w:rPr>
          <w:rFonts w:ascii="Calibri" w:hAnsi="Calibri"/>
          <w:color w:val="3B0000" w:themeColor="text1" w:themeTint="E6"/>
          <w:u w:color="BFBFBF" w:themeColor="background1" w:themeShade="BF"/>
        </w:rPr>
        <w:t>,</w:t>
      </w:r>
      <w:r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 </w:t>
      </w:r>
      <w:r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  <w:t xml:space="preserve"> </w:t>
      </w:r>
      <w:r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 consent for photos of </w:t>
      </w:r>
      <w:r w:rsidR="00D078EA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my </w:t>
      </w:r>
      <w:r>
        <w:rPr>
          <w:rFonts w:ascii="Calibri" w:hAnsi="Calibri"/>
          <w:color w:val="3B0000" w:themeColor="text1" w:themeTint="E6"/>
          <w:u w:color="BFBFBF" w:themeColor="background1" w:themeShade="BF"/>
        </w:rPr>
        <w:t>child/ren to be used for marketing and media purposes only by Uniting Wimmera.</w:t>
      </w:r>
    </w:p>
    <w:p w14:paraId="36F31A1D" w14:textId="77777777" w:rsidR="00F17189" w:rsidRDefault="00F17189" w:rsidP="00F17189">
      <w:pPr>
        <w:tabs>
          <w:tab w:val="left" w:pos="6921"/>
        </w:tabs>
        <w:rPr>
          <w:rFonts w:ascii="Calibri" w:hAnsi="Calibri"/>
          <w:color w:val="3B0000" w:themeColor="text1" w:themeTint="E6"/>
          <w:u w:color="BFBFBF" w:themeColor="background1" w:themeShade="BF"/>
        </w:rPr>
      </w:pPr>
    </w:p>
    <w:p w14:paraId="273D8E6C" w14:textId="2D6E96C5" w:rsidR="00F17189" w:rsidRDefault="00F17189" w:rsidP="00F17189">
      <w:pPr>
        <w:tabs>
          <w:tab w:val="left" w:pos="6921"/>
        </w:tabs>
        <w:rPr>
          <w:rFonts w:ascii="Calibri" w:hAnsi="Calibri"/>
          <w:color w:val="3B0000" w:themeColor="text1" w:themeTint="E6"/>
          <w:u w:val="single" w:color="BFBFBF" w:themeColor="background1" w:themeShade="BF"/>
        </w:rPr>
      </w:pPr>
      <w:r w:rsidRPr="009C79A7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Date: </w:t>
      </w:r>
      <w:r w:rsidR="00DC5AEB">
        <w:rPr>
          <w:rFonts w:ascii="Calibri" w:hAnsi="Calibri"/>
          <w:color w:val="3B0000" w:themeColor="text1" w:themeTint="E6"/>
          <w:u w:val="single" w:color="BFBFBF" w:themeColor="background1" w:themeShade="BF"/>
        </w:rPr>
        <w:t>_____/_____</w:t>
      </w:r>
      <w:r w:rsidR="00E51FF8">
        <w:rPr>
          <w:rFonts w:ascii="Calibri" w:hAnsi="Calibri"/>
          <w:color w:val="3B0000" w:themeColor="text1" w:themeTint="E6"/>
          <w:u w:val="single" w:color="BFBFBF" w:themeColor="background1" w:themeShade="BF"/>
        </w:rPr>
        <w:t>/______</w:t>
      </w:r>
    </w:p>
    <w:p w14:paraId="749E4A48" w14:textId="5B8CE897" w:rsidR="00040068" w:rsidRDefault="00040068" w:rsidP="006F03BA">
      <w:pPr>
        <w:tabs>
          <w:tab w:val="left" w:pos="6921"/>
        </w:tabs>
        <w:rPr>
          <w:szCs w:val="22"/>
        </w:rPr>
      </w:pPr>
    </w:p>
    <w:p w14:paraId="24459D19" w14:textId="7E0405AB" w:rsidR="007C4E9F" w:rsidRDefault="000F64A1" w:rsidP="006F03BA">
      <w:pPr>
        <w:tabs>
          <w:tab w:val="left" w:pos="6921"/>
        </w:tabs>
        <w:rPr>
          <w:b/>
          <w:bCs/>
          <w:szCs w:val="22"/>
        </w:rPr>
      </w:pPr>
      <w:r w:rsidRPr="000F64A1">
        <w:rPr>
          <w:b/>
          <w:bCs/>
          <w:szCs w:val="22"/>
        </w:rPr>
        <w:t>Transport consent</w:t>
      </w:r>
    </w:p>
    <w:p w14:paraId="7B5A5A18" w14:textId="77777777" w:rsidR="003C10AA" w:rsidRPr="000F64A1" w:rsidRDefault="003C10AA" w:rsidP="006F03BA">
      <w:pPr>
        <w:tabs>
          <w:tab w:val="left" w:pos="6921"/>
        </w:tabs>
        <w:rPr>
          <w:b/>
          <w:bCs/>
          <w:szCs w:val="22"/>
        </w:rPr>
      </w:pPr>
    </w:p>
    <w:p w14:paraId="2002D10F" w14:textId="4814989A" w:rsidR="007C4E9F" w:rsidRDefault="007C4E9F" w:rsidP="007C4E9F">
      <w:pPr>
        <w:tabs>
          <w:tab w:val="left" w:pos="6921"/>
        </w:tabs>
        <w:rPr>
          <w:rFonts w:ascii="Calibri" w:hAnsi="Calibri"/>
          <w:color w:val="3B0000" w:themeColor="text1" w:themeTint="E6"/>
          <w:u w:color="BFBFBF" w:themeColor="background1" w:themeShade="BF"/>
        </w:rPr>
      </w:pPr>
      <w:r>
        <w:rPr>
          <w:rFonts w:ascii="Calibri" w:hAnsi="Calibri"/>
          <w:color w:val="3B0000" w:themeColor="text1" w:themeTint="E6"/>
          <w:u w:color="BFBFBF" w:themeColor="background1" w:themeShade="BF"/>
        </w:rPr>
        <w:t>I</w:t>
      </w:r>
      <w:r w:rsidR="00976594">
        <w:rPr>
          <w:rFonts w:ascii="Calibri" w:hAnsi="Calibri"/>
          <w:color w:val="3B0000" w:themeColor="text1" w:themeTint="E6"/>
          <w:u w:color="BFBFBF" w:themeColor="background1" w:themeShade="BF"/>
        </w:rPr>
        <w:t>,</w:t>
      </w:r>
      <w:r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 </w:t>
      </w:r>
      <w:r>
        <w:rPr>
          <w:rFonts w:ascii="Calibri" w:hAnsi="Calibri"/>
          <w:color w:val="3B0000" w:themeColor="text1" w:themeTint="E6"/>
          <w:u w:val="single" w:color="BFBFBF" w:themeColor="background1" w:themeShade="BF"/>
        </w:rPr>
        <w:tab/>
        <w:t xml:space="preserve"> </w:t>
      </w:r>
      <w:r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 consent for </w:t>
      </w:r>
      <w:r w:rsidR="00B8002F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my </w:t>
      </w:r>
      <w:r>
        <w:rPr>
          <w:rFonts w:ascii="Calibri" w:hAnsi="Calibri"/>
          <w:color w:val="3B0000" w:themeColor="text1" w:themeTint="E6"/>
          <w:u w:color="BFBFBF" w:themeColor="background1" w:themeShade="BF"/>
        </w:rPr>
        <w:t>child/ren</w:t>
      </w:r>
      <w:r w:rsidR="00B8002F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’s </w:t>
      </w:r>
      <w:r w:rsidR="002B19F4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relevant information </w:t>
      </w:r>
      <w:r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to be </w:t>
      </w:r>
      <w:r w:rsidR="00B8002F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shared by </w:t>
      </w:r>
      <w:r>
        <w:rPr>
          <w:rFonts w:ascii="Calibri" w:hAnsi="Calibri"/>
          <w:color w:val="3B0000" w:themeColor="text1" w:themeTint="E6"/>
          <w:u w:color="BFBFBF" w:themeColor="background1" w:themeShade="BF"/>
        </w:rPr>
        <w:t>Uniting Wimmera</w:t>
      </w:r>
      <w:r w:rsidR="004C2836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, with </w:t>
      </w:r>
      <w:r w:rsidR="004A0330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the </w:t>
      </w:r>
      <w:r w:rsidR="004C2836">
        <w:rPr>
          <w:rFonts w:ascii="Calibri" w:hAnsi="Calibri"/>
          <w:color w:val="3B0000" w:themeColor="text1" w:themeTint="E6"/>
          <w:u w:color="BFBFBF" w:themeColor="background1" w:themeShade="BF"/>
        </w:rPr>
        <w:t>transport provider</w:t>
      </w:r>
      <w:r w:rsidR="00A909D8">
        <w:rPr>
          <w:rFonts w:ascii="Calibri" w:hAnsi="Calibri"/>
          <w:color w:val="3B0000" w:themeColor="text1" w:themeTint="E6"/>
          <w:u w:color="BFBFBF" w:themeColor="background1" w:themeShade="BF"/>
        </w:rPr>
        <w:t>.</w:t>
      </w:r>
      <w:r w:rsidR="002B6BE1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 </w:t>
      </w:r>
    </w:p>
    <w:p w14:paraId="271AE16D" w14:textId="77777777" w:rsidR="007C4E9F" w:rsidRDefault="007C4E9F" w:rsidP="007C4E9F">
      <w:pPr>
        <w:tabs>
          <w:tab w:val="left" w:pos="6921"/>
        </w:tabs>
        <w:rPr>
          <w:rFonts w:ascii="Calibri" w:hAnsi="Calibri"/>
          <w:color w:val="3B0000" w:themeColor="text1" w:themeTint="E6"/>
          <w:u w:color="BFBFBF" w:themeColor="background1" w:themeShade="BF"/>
        </w:rPr>
      </w:pPr>
    </w:p>
    <w:p w14:paraId="4D46D62F" w14:textId="34F7203D" w:rsidR="007C4E9F" w:rsidRPr="00017FAA" w:rsidRDefault="007C4E9F" w:rsidP="007C4E9F">
      <w:pPr>
        <w:tabs>
          <w:tab w:val="left" w:pos="6921"/>
        </w:tabs>
        <w:rPr>
          <w:rFonts w:ascii="Calibri" w:hAnsi="Calibri"/>
          <w:color w:val="3B0000" w:themeColor="text1" w:themeTint="E6"/>
        </w:rPr>
      </w:pPr>
      <w:r w:rsidRPr="009C79A7">
        <w:rPr>
          <w:rFonts w:ascii="Calibri" w:hAnsi="Calibri"/>
          <w:color w:val="3B0000" w:themeColor="text1" w:themeTint="E6"/>
          <w:u w:color="BFBFBF" w:themeColor="background1" w:themeShade="BF"/>
        </w:rPr>
        <w:t>Date:</w:t>
      </w:r>
      <w:r w:rsidR="00035DAA">
        <w:rPr>
          <w:rFonts w:ascii="Calibri" w:hAnsi="Calibri"/>
          <w:color w:val="3B0000" w:themeColor="text1" w:themeTint="E6"/>
          <w:u w:color="BFBFBF" w:themeColor="background1" w:themeShade="BF"/>
        </w:rPr>
        <w:t xml:space="preserve"> </w:t>
      </w:r>
      <w:r w:rsidR="000614D0" w:rsidRPr="00017FAA">
        <w:rPr>
          <w:rFonts w:ascii="Calibri" w:hAnsi="Calibri"/>
          <w:color w:val="3B0000" w:themeColor="text1" w:themeTint="E6"/>
        </w:rPr>
        <w:t xml:space="preserve"> </w:t>
      </w:r>
      <w:r w:rsidR="00017FAA">
        <w:rPr>
          <w:rFonts w:ascii="Calibri" w:hAnsi="Calibri"/>
          <w:color w:val="3B0000" w:themeColor="text1" w:themeTint="E6"/>
        </w:rPr>
        <w:t>_____</w:t>
      </w:r>
      <w:r w:rsidR="00305914">
        <w:rPr>
          <w:rFonts w:ascii="Calibri" w:hAnsi="Calibri"/>
          <w:color w:val="3B0000" w:themeColor="text1" w:themeTint="E6"/>
        </w:rPr>
        <w:t>/_____/______</w:t>
      </w:r>
      <w:r w:rsidR="000614D0" w:rsidRPr="00017FAA">
        <w:rPr>
          <w:rFonts w:ascii="Calibri" w:hAnsi="Calibri"/>
          <w:color w:val="3B0000" w:themeColor="text1" w:themeTint="E6"/>
        </w:rPr>
        <w:t xml:space="preserve">           </w:t>
      </w:r>
    </w:p>
    <w:p w14:paraId="31939CC5" w14:textId="77777777" w:rsidR="007C4E9F" w:rsidRDefault="007C4E9F" w:rsidP="007C4E9F">
      <w:pPr>
        <w:tabs>
          <w:tab w:val="left" w:pos="6921"/>
        </w:tabs>
        <w:rPr>
          <w:szCs w:val="22"/>
        </w:rPr>
      </w:pPr>
    </w:p>
    <w:p w14:paraId="647EE446" w14:textId="77777777" w:rsidR="007C4E9F" w:rsidRDefault="007C4E9F" w:rsidP="006F03BA">
      <w:pPr>
        <w:tabs>
          <w:tab w:val="left" w:pos="6921"/>
        </w:tabs>
        <w:rPr>
          <w:b/>
          <w:bCs/>
          <w:color w:val="FF0000"/>
          <w:szCs w:val="22"/>
        </w:rPr>
      </w:pPr>
    </w:p>
    <w:p w14:paraId="1DB56D9E" w14:textId="77777777" w:rsidR="007C4E9F" w:rsidRDefault="007C4E9F" w:rsidP="006F03BA">
      <w:pPr>
        <w:tabs>
          <w:tab w:val="left" w:pos="6921"/>
        </w:tabs>
        <w:rPr>
          <w:b/>
          <w:bCs/>
          <w:color w:val="FF0000"/>
          <w:szCs w:val="22"/>
        </w:rPr>
      </w:pPr>
    </w:p>
    <w:p w14:paraId="773A44E7" w14:textId="77777777" w:rsidR="007C4E9F" w:rsidRDefault="007C4E9F" w:rsidP="006F03BA">
      <w:pPr>
        <w:tabs>
          <w:tab w:val="left" w:pos="6921"/>
        </w:tabs>
        <w:rPr>
          <w:b/>
          <w:bCs/>
          <w:color w:val="FF0000"/>
          <w:szCs w:val="22"/>
        </w:rPr>
      </w:pPr>
    </w:p>
    <w:p w14:paraId="6A497B0F" w14:textId="77777777" w:rsidR="007C4E9F" w:rsidRDefault="007C4E9F" w:rsidP="006F03BA">
      <w:pPr>
        <w:tabs>
          <w:tab w:val="left" w:pos="6921"/>
        </w:tabs>
        <w:rPr>
          <w:b/>
          <w:bCs/>
          <w:color w:val="FF0000"/>
          <w:szCs w:val="22"/>
        </w:rPr>
      </w:pPr>
    </w:p>
    <w:p w14:paraId="5AA65A36" w14:textId="00E9FF6A" w:rsidR="00D01DDB" w:rsidRDefault="00D01DDB" w:rsidP="006F03BA">
      <w:pPr>
        <w:tabs>
          <w:tab w:val="left" w:pos="6921"/>
        </w:tabs>
        <w:rPr>
          <w:szCs w:val="22"/>
        </w:rPr>
      </w:pPr>
    </w:p>
    <w:p w14:paraId="2BF84533" w14:textId="6E837823" w:rsidR="00055C37" w:rsidRPr="00055C37" w:rsidRDefault="00055C37" w:rsidP="00055C37">
      <w:pPr>
        <w:tabs>
          <w:tab w:val="left" w:pos="7430"/>
        </w:tabs>
        <w:rPr>
          <w:szCs w:val="22"/>
        </w:rPr>
      </w:pPr>
      <w:r>
        <w:rPr>
          <w:szCs w:val="22"/>
        </w:rPr>
        <w:tab/>
      </w:r>
    </w:p>
    <w:sectPr w:rsidR="00055C37" w:rsidRPr="00055C37" w:rsidSect="00027927">
      <w:headerReference w:type="default" r:id="rId11"/>
      <w:footerReference w:type="default" r:id="rId12"/>
      <w:headerReference w:type="first" r:id="rId13"/>
      <w:pgSz w:w="11900" w:h="16840"/>
      <w:pgMar w:top="1134" w:right="1134" w:bottom="1134" w:left="1134" w:header="1644" w:footer="8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A18E8" w14:textId="77777777" w:rsidR="006C6E55" w:rsidRDefault="006C6E55" w:rsidP="00540D8D">
      <w:r>
        <w:separator/>
      </w:r>
    </w:p>
  </w:endnote>
  <w:endnote w:type="continuationSeparator" w:id="0">
    <w:p w14:paraId="6D66AA87" w14:textId="77777777" w:rsidR="006C6E55" w:rsidRDefault="006C6E55" w:rsidP="00540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83FCC1-5D8D-4504-BFCF-59930546491C}"/>
    <w:embedBold r:id="rId2" w:fontKey="{A9928458-1990-4045-A517-33889714CAC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Elliot Pro">
    <w:altName w:val="Malgun Gothic"/>
    <w:panose1 w:val="00000000000000000000"/>
    <w:charset w:val="00"/>
    <w:family w:val="auto"/>
    <w:notTrueType/>
    <w:pitch w:val="variable"/>
    <w:sig w:usb0="00000001" w:usb1="5000207B" w:usb2="00000000" w:usb3="00000000" w:csb0="0000009F" w:csb1="00000000"/>
  </w:font>
  <w:font w:name="FSElliot-Heavy">
    <w:altName w:val="FS Elliot Heav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8FB22DE-360E-48C8-BC2A-83E846DB71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50EF00A-121D-4DD7-9040-8855CD5577AB}"/>
  </w:font>
  <w:font w:name="FS Elliot Pro Heavy">
    <w:altName w:val="Bell MT"/>
    <w:panose1 w:val="00000000000000000000"/>
    <w:charset w:val="00"/>
    <w:family w:val="auto"/>
    <w:notTrueType/>
    <w:pitch w:val="variable"/>
    <w:sig w:usb0="00000001" w:usb1="5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445422691"/>
      <w:docPartObj>
        <w:docPartGallery w:val="Page Numbers (Bottom of Page)"/>
        <w:docPartUnique/>
      </w:docPartObj>
    </w:sdtPr>
    <w:sdtEndPr>
      <w:rPr>
        <w:sz w:val="22"/>
        <w:szCs w:val="24"/>
      </w:rPr>
    </w:sdtEndPr>
    <w:sdtContent>
      <w:p w14:paraId="5EC5A242" w14:textId="77777777" w:rsidR="00FD4B57" w:rsidRDefault="00FD4B57">
        <w:pPr>
          <w:pStyle w:val="Footer"/>
          <w:jc w:val="right"/>
        </w:pPr>
        <w:r w:rsidRPr="00FD4B57">
          <w:rPr>
            <w:sz w:val="18"/>
            <w:szCs w:val="18"/>
          </w:rPr>
          <w:t xml:space="preserve">Page | </w:t>
        </w:r>
        <w:r w:rsidRPr="00FD4B57">
          <w:rPr>
            <w:sz w:val="18"/>
            <w:szCs w:val="18"/>
          </w:rPr>
          <w:fldChar w:fldCharType="begin"/>
        </w:r>
        <w:r w:rsidRPr="00FD4B57">
          <w:rPr>
            <w:sz w:val="18"/>
            <w:szCs w:val="18"/>
          </w:rPr>
          <w:instrText xml:space="preserve"> PAGE   \* MERGEFORMAT </w:instrText>
        </w:r>
        <w:r w:rsidRPr="00FD4B57">
          <w:rPr>
            <w:sz w:val="18"/>
            <w:szCs w:val="18"/>
          </w:rPr>
          <w:fldChar w:fldCharType="separate"/>
        </w:r>
        <w:r w:rsidR="00EF2E73">
          <w:rPr>
            <w:noProof/>
            <w:sz w:val="18"/>
            <w:szCs w:val="18"/>
          </w:rPr>
          <w:t>2</w:t>
        </w:r>
        <w:r w:rsidRPr="00FD4B57">
          <w:rPr>
            <w:noProof/>
            <w:sz w:val="18"/>
            <w:szCs w:val="18"/>
          </w:rPr>
          <w:fldChar w:fldCharType="end"/>
        </w:r>
        <w:r>
          <w:t xml:space="preserve"> </w:t>
        </w:r>
      </w:p>
    </w:sdtContent>
  </w:sdt>
  <w:p w14:paraId="5EEEA7A0" w14:textId="77777777" w:rsidR="00FD4B57" w:rsidRDefault="00FD4B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4A610" w14:textId="77777777" w:rsidR="006C6E55" w:rsidRDefault="006C6E55" w:rsidP="00540D8D">
      <w:r>
        <w:separator/>
      </w:r>
    </w:p>
  </w:footnote>
  <w:footnote w:type="continuationSeparator" w:id="0">
    <w:p w14:paraId="325BEE3D" w14:textId="77777777" w:rsidR="006C6E55" w:rsidRDefault="006C6E55" w:rsidP="00540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DD07E" w14:textId="77777777" w:rsidR="007A22B8" w:rsidRDefault="00125912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74624" behindDoc="0" locked="1" layoutInCell="1" allowOverlap="1" wp14:anchorId="651322C0" wp14:editId="2A290C3F">
          <wp:simplePos x="0" y="0"/>
          <wp:positionH relativeFrom="page">
            <wp:posOffset>4674870</wp:posOffset>
          </wp:positionH>
          <wp:positionV relativeFrom="page">
            <wp:posOffset>91440</wp:posOffset>
          </wp:positionV>
          <wp:extent cx="2661285" cy="805180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ing_Brandmark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1285" cy="8051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753E7" w14:textId="550A3DCF" w:rsidR="0015390A" w:rsidRDefault="0015390A" w:rsidP="00125912">
    <w:r>
      <w:rPr>
        <w:noProof/>
        <w:lang w:val="en-AU" w:eastAsia="en-AU"/>
      </w:rPr>
      <w:drawing>
        <wp:anchor distT="0" distB="0" distL="114300" distR="114300" simplePos="0" relativeHeight="251657216" behindDoc="0" locked="1" layoutInCell="1" allowOverlap="1" wp14:anchorId="03C7A754" wp14:editId="1D6AFE36">
          <wp:simplePos x="0" y="0"/>
          <wp:positionH relativeFrom="page">
            <wp:posOffset>4639945</wp:posOffset>
          </wp:positionH>
          <wp:positionV relativeFrom="page">
            <wp:posOffset>133350</wp:posOffset>
          </wp:positionV>
          <wp:extent cx="2661285" cy="80518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ing_Brandmark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1285" cy="8051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0BCF">
      <w:rPr>
        <w:rFonts w:ascii="Calibri" w:hAnsi="Calibri"/>
        <w:b/>
        <w:color w:val="3B0000" w:themeColor="text1" w:themeTint="E6"/>
        <w:sz w:val="40"/>
      </w:rPr>
      <w:t xml:space="preserve">Youth </w:t>
    </w:r>
    <w:r w:rsidR="00B8680F">
      <w:rPr>
        <w:rFonts w:ascii="Calibri" w:hAnsi="Calibri"/>
        <w:b/>
        <w:color w:val="3B0000" w:themeColor="text1" w:themeTint="E6"/>
        <w:sz w:val="40"/>
      </w:rPr>
      <w:t>S</w:t>
    </w:r>
    <w:r w:rsidR="00E40BCF">
      <w:rPr>
        <w:rFonts w:ascii="Calibri" w:hAnsi="Calibri"/>
        <w:b/>
        <w:color w:val="3B0000" w:themeColor="text1" w:themeTint="E6"/>
        <w:sz w:val="40"/>
      </w:rPr>
      <w:t xml:space="preserve">chool Holiday </w:t>
    </w:r>
    <w:r w:rsidR="00815F6E">
      <w:rPr>
        <w:rFonts w:ascii="Calibri" w:hAnsi="Calibri"/>
        <w:b/>
        <w:color w:val="3B0000" w:themeColor="text1" w:themeTint="E6"/>
        <w:sz w:val="40"/>
      </w:rPr>
      <w:t>Workshop</w:t>
    </w:r>
    <w:r w:rsidR="00AC4D22">
      <w:rPr>
        <w:rFonts w:ascii="Calibri" w:hAnsi="Calibri"/>
        <w:b/>
        <w:color w:val="3B0000" w:themeColor="text1" w:themeTint="E6"/>
        <w:sz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8335A"/>
    <w:multiLevelType w:val="hybridMultilevel"/>
    <w:tmpl w:val="7D8C0B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41715"/>
    <w:multiLevelType w:val="hybridMultilevel"/>
    <w:tmpl w:val="B9C65950"/>
    <w:lvl w:ilvl="0" w:tplc="822AEA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E0143"/>
    <w:multiLevelType w:val="hybridMultilevel"/>
    <w:tmpl w:val="508C6C0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63154"/>
    <w:multiLevelType w:val="hybridMultilevel"/>
    <w:tmpl w:val="46266ED2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4924"/>
    <w:rsid w:val="00012358"/>
    <w:rsid w:val="000126E0"/>
    <w:rsid w:val="00014806"/>
    <w:rsid w:val="00017FAA"/>
    <w:rsid w:val="00027927"/>
    <w:rsid w:val="00035DAA"/>
    <w:rsid w:val="00040068"/>
    <w:rsid w:val="00055C37"/>
    <w:rsid w:val="000614D0"/>
    <w:rsid w:val="00063205"/>
    <w:rsid w:val="00081795"/>
    <w:rsid w:val="0009526C"/>
    <w:rsid w:val="00097548"/>
    <w:rsid w:val="000B12BE"/>
    <w:rsid w:val="000B36AF"/>
    <w:rsid w:val="000F64A1"/>
    <w:rsid w:val="00102472"/>
    <w:rsid w:val="00110057"/>
    <w:rsid w:val="00117DE0"/>
    <w:rsid w:val="00125912"/>
    <w:rsid w:val="00126B49"/>
    <w:rsid w:val="00145651"/>
    <w:rsid w:val="0015390A"/>
    <w:rsid w:val="00156F6D"/>
    <w:rsid w:val="00187C54"/>
    <w:rsid w:val="00197EF4"/>
    <w:rsid w:val="001D1E2B"/>
    <w:rsid w:val="001D202E"/>
    <w:rsid w:val="001E15D7"/>
    <w:rsid w:val="001E428D"/>
    <w:rsid w:val="002421E1"/>
    <w:rsid w:val="00244A9C"/>
    <w:rsid w:val="0025744A"/>
    <w:rsid w:val="002610E7"/>
    <w:rsid w:val="002643F7"/>
    <w:rsid w:val="00267FCE"/>
    <w:rsid w:val="00296157"/>
    <w:rsid w:val="002A5DBB"/>
    <w:rsid w:val="002B19F4"/>
    <w:rsid w:val="002B6BE1"/>
    <w:rsid w:val="002E2E33"/>
    <w:rsid w:val="002E5E85"/>
    <w:rsid w:val="00305914"/>
    <w:rsid w:val="0031254D"/>
    <w:rsid w:val="00324D51"/>
    <w:rsid w:val="00334B72"/>
    <w:rsid w:val="003435E7"/>
    <w:rsid w:val="0035434E"/>
    <w:rsid w:val="00372AF6"/>
    <w:rsid w:val="00372BDF"/>
    <w:rsid w:val="00394B48"/>
    <w:rsid w:val="003C10AA"/>
    <w:rsid w:val="003C1514"/>
    <w:rsid w:val="003D251F"/>
    <w:rsid w:val="003E25D8"/>
    <w:rsid w:val="003F6A30"/>
    <w:rsid w:val="003F7877"/>
    <w:rsid w:val="004166B5"/>
    <w:rsid w:val="0041759D"/>
    <w:rsid w:val="00420020"/>
    <w:rsid w:val="004365BA"/>
    <w:rsid w:val="00477CB0"/>
    <w:rsid w:val="004A0330"/>
    <w:rsid w:val="004C1B20"/>
    <w:rsid w:val="004C2836"/>
    <w:rsid w:val="004C70D9"/>
    <w:rsid w:val="004E4057"/>
    <w:rsid w:val="004F2605"/>
    <w:rsid w:val="004F4417"/>
    <w:rsid w:val="00504ABC"/>
    <w:rsid w:val="005251A6"/>
    <w:rsid w:val="00536A3B"/>
    <w:rsid w:val="00540D8D"/>
    <w:rsid w:val="005831F2"/>
    <w:rsid w:val="00586255"/>
    <w:rsid w:val="00591D89"/>
    <w:rsid w:val="005929EC"/>
    <w:rsid w:val="005B38A7"/>
    <w:rsid w:val="005B7406"/>
    <w:rsid w:val="005C49BA"/>
    <w:rsid w:val="005D136B"/>
    <w:rsid w:val="005D2078"/>
    <w:rsid w:val="00631A2A"/>
    <w:rsid w:val="00644924"/>
    <w:rsid w:val="00692A8E"/>
    <w:rsid w:val="006C6E55"/>
    <w:rsid w:val="006D4E00"/>
    <w:rsid w:val="006D72E7"/>
    <w:rsid w:val="006F03BA"/>
    <w:rsid w:val="00736375"/>
    <w:rsid w:val="007631BC"/>
    <w:rsid w:val="00787591"/>
    <w:rsid w:val="007A22B8"/>
    <w:rsid w:val="007A3C1F"/>
    <w:rsid w:val="007A474B"/>
    <w:rsid w:val="007C4E9F"/>
    <w:rsid w:val="007D1AAF"/>
    <w:rsid w:val="007E6BAB"/>
    <w:rsid w:val="007F015B"/>
    <w:rsid w:val="00803756"/>
    <w:rsid w:val="00815F6E"/>
    <w:rsid w:val="0082335E"/>
    <w:rsid w:val="00850FCA"/>
    <w:rsid w:val="008856B2"/>
    <w:rsid w:val="008962E1"/>
    <w:rsid w:val="008A28F1"/>
    <w:rsid w:val="008B42AF"/>
    <w:rsid w:val="008D16FC"/>
    <w:rsid w:val="008D65AB"/>
    <w:rsid w:val="008E53CC"/>
    <w:rsid w:val="008E7807"/>
    <w:rsid w:val="008F7ECC"/>
    <w:rsid w:val="0091087D"/>
    <w:rsid w:val="009225D5"/>
    <w:rsid w:val="0094454B"/>
    <w:rsid w:val="00951CAA"/>
    <w:rsid w:val="00976594"/>
    <w:rsid w:val="00980082"/>
    <w:rsid w:val="00985D9E"/>
    <w:rsid w:val="00991DE4"/>
    <w:rsid w:val="009A2F86"/>
    <w:rsid w:val="009C79A7"/>
    <w:rsid w:val="009E7205"/>
    <w:rsid w:val="00A21197"/>
    <w:rsid w:val="00A30E05"/>
    <w:rsid w:val="00A32E69"/>
    <w:rsid w:val="00A45A99"/>
    <w:rsid w:val="00A909D8"/>
    <w:rsid w:val="00AC4D22"/>
    <w:rsid w:val="00B72D70"/>
    <w:rsid w:val="00B8002F"/>
    <w:rsid w:val="00B8680F"/>
    <w:rsid w:val="00BA667A"/>
    <w:rsid w:val="00BB3929"/>
    <w:rsid w:val="00C35879"/>
    <w:rsid w:val="00C45955"/>
    <w:rsid w:val="00C574CA"/>
    <w:rsid w:val="00C70156"/>
    <w:rsid w:val="00C94C83"/>
    <w:rsid w:val="00CB3CA7"/>
    <w:rsid w:val="00CE31F5"/>
    <w:rsid w:val="00CF3017"/>
    <w:rsid w:val="00CF516B"/>
    <w:rsid w:val="00CF572B"/>
    <w:rsid w:val="00D01DDB"/>
    <w:rsid w:val="00D046C9"/>
    <w:rsid w:val="00D078EA"/>
    <w:rsid w:val="00D31A03"/>
    <w:rsid w:val="00D404A0"/>
    <w:rsid w:val="00D6209B"/>
    <w:rsid w:val="00D812DB"/>
    <w:rsid w:val="00DA7DA9"/>
    <w:rsid w:val="00DC4586"/>
    <w:rsid w:val="00DC5AEB"/>
    <w:rsid w:val="00DC5EBB"/>
    <w:rsid w:val="00DD1C12"/>
    <w:rsid w:val="00DE0DEE"/>
    <w:rsid w:val="00DF6609"/>
    <w:rsid w:val="00E00D3F"/>
    <w:rsid w:val="00E40BCF"/>
    <w:rsid w:val="00E51FF8"/>
    <w:rsid w:val="00E70915"/>
    <w:rsid w:val="00EB522F"/>
    <w:rsid w:val="00EF2E73"/>
    <w:rsid w:val="00F039CE"/>
    <w:rsid w:val="00F152C6"/>
    <w:rsid w:val="00F17189"/>
    <w:rsid w:val="00FC3C16"/>
    <w:rsid w:val="00FD01D9"/>
    <w:rsid w:val="00FD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21054EDB"/>
  <w15:docId w15:val="{9C1AF10C-3FB8-4FDF-8B6D-28BD3568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197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91D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DE4"/>
    <w:rPr>
      <w:sz w:val="22"/>
    </w:rPr>
  </w:style>
  <w:style w:type="paragraph" w:customStyle="1" w:styleId="Name">
    <w:name w:val="Name"/>
    <w:rsid w:val="004166B5"/>
    <w:pPr>
      <w:widowControl w:val="0"/>
      <w:autoSpaceDE w:val="0"/>
      <w:autoSpaceDN w:val="0"/>
      <w:adjustRightInd w:val="0"/>
      <w:spacing w:before="520"/>
      <w:ind w:left="340" w:right="340"/>
      <w:textAlignment w:val="center"/>
    </w:pPr>
    <w:rPr>
      <w:rFonts w:ascii="FSElliot-Heavy" w:eastAsia="Times New Roman" w:hAnsi="FSElliot-Heavy" w:cs="FSElliot-Heavy"/>
      <w:noProof/>
      <w:color w:val="000000"/>
      <w:sz w:val="46"/>
      <w:szCs w:val="46"/>
      <w:lang w:val="en-GB"/>
    </w:rPr>
  </w:style>
  <w:style w:type="paragraph" w:styleId="Footer">
    <w:name w:val="footer"/>
    <w:basedOn w:val="Normal"/>
    <w:link w:val="FooterChar"/>
    <w:uiPriority w:val="99"/>
    <w:unhideWhenUsed/>
    <w:locked/>
    <w:rsid w:val="00991D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DE4"/>
    <w:rPr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DC5EB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A22B8"/>
    <w:pPr>
      <w:ind w:left="720"/>
      <w:contextualSpacing/>
    </w:pPr>
    <w:rPr>
      <w:rFonts w:ascii="Cambria" w:eastAsia="Cambria" w:hAnsi="Cambria" w:cs="Times New Roman"/>
      <w:sz w:val="24"/>
      <w:lang w:val="en-AU"/>
    </w:rPr>
  </w:style>
  <w:style w:type="table" w:styleId="TableGrid">
    <w:name w:val="Table Grid"/>
    <w:basedOn w:val="TableNormal"/>
    <w:uiPriority w:val="59"/>
    <w:rsid w:val="00536A3B"/>
    <w:rPr>
      <w:rFonts w:eastAsiaTheme="minorHAnsi"/>
    </w:rPr>
    <w:tblPr>
      <w:tblInd w:w="0" w:type="nil"/>
      <w:tblBorders>
        <w:top w:val="single" w:sz="4" w:space="0" w:color="0A0000" w:themeColor="text1"/>
        <w:left w:val="single" w:sz="4" w:space="0" w:color="0A0000" w:themeColor="text1"/>
        <w:bottom w:val="single" w:sz="4" w:space="0" w:color="0A0000" w:themeColor="text1"/>
        <w:right w:val="single" w:sz="4" w:space="0" w:color="0A0000" w:themeColor="text1"/>
        <w:insideH w:val="single" w:sz="4" w:space="0" w:color="0A0000" w:themeColor="text1"/>
        <w:insideV w:val="single" w:sz="4" w:space="0" w:color="0A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9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ner\Downloads\Uniting%20Letterhead%20Template%20-%20Cluster.dotx" TargetMode="External"/></Relationships>
</file>

<file path=word/theme/theme1.xml><?xml version="1.0" encoding="utf-8"?>
<a:theme xmlns:a="http://schemas.openxmlformats.org/drawingml/2006/main" name="Uniting">
  <a:themeElements>
    <a:clrScheme name="Uniting sRGB">
      <a:dk1>
        <a:srgbClr val="0A0000"/>
      </a:dk1>
      <a:lt1>
        <a:srgbClr val="FFFFFF"/>
      </a:lt1>
      <a:dk2>
        <a:srgbClr val="A20066"/>
      </a:dk2>
      <a:lt2>
        <a:srgbClr val="6AD1E3"/>
      </a:lt2>
      <a:accent1>
        <a:srgbClr val="FFD100"/>
      </a:accent1>
      <a:accent2>
        <a:srgbClr val="BBBCBC"/>
      </a:accent2>
      <a:accent3>
        <a:srgbClr val="84BD00"/>
      </a:accent3>
      <a:accent4>
        <a:srgbClr val="A1D6CA"/>
      </a:accent4>
      <a:accent5>
        <a:srgbClr val="D14124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ting">
      <a:majorFont>
        <a:latin typeface="FS Elliot Pro Heavy"/>
        <a:ea typeface=""/>
        <a:cs typeface=""/>
      </a:majorFont>
      <a:minorFont>
        <a:latin typeface="FS Elliot Pro"/>
        <a:ea typeface=""/>
        <a:cs typeface=""/>
      </a:minorFont>
    </a:fontScheme>
    <a:fmtScheme name="Technic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84ff805-804a-43ff-80ce-23703511d4ee">
      <UserInfo>
        <DisplayName>Mary-Anne Meo</DisplayName>
        <AccountId>1065</AccountId>
        <AccountType/>
      </UserInfo>
      <UserInfo>
        <DisplayName>Jennifer Carriere</DisplayName>
        <AccountId>1441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46BB0A641A94BB9E67A95F1CA27ED" ma:contentTypeVersion="5" ma:contentTypeDescription="Create a new document." ma:contentTypeScope="" ma:versionID="0ee0aeba145169e3f2ddac8dbba68b78">
  <xsd:schema xmlns:xsd="http://www.w3.org/2001/XMLSchema" xmlns:xs="http://www.w3.org/2001/XMLSchema" xmlns:p="http://schemas.microsoft.com/office/2006/metadata/properties" xmlns:ns2="1cae4eba-2291-46b1-9ad1-749b5c318647" xmlns:ns3="684ff805-804a-43ff-80ce-23703511d4ee" targetNamespace="http://schemas.microsoft.com/office/2006/metadata/properties" ma:root="true" ma:fieldsID="94cdaaf1510b0bab625060d62c9dc817" ns2:_="" ns3:_="">
    <xsd:import namespace="1cae4eba-2291-46b1-9ad1-749b5c318647"/>
    <xsd:import namespace="684ff805-804a-43ff-80ce-23703511d4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e4eba-2291-46b1-9ad1-749b5c3186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4ff805-804a-43ff-80ce-23703511d4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4BFADA-26B5-4055-845B-69DC60D0236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684ff805-804a-43ff-80ce-23703511d4e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1cae4eba-2291-46b1-9ad1-749b5c31864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0E4EB9C-58FA-45D6-8835-92B9D27722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20F7F6-E3E4-4F76-9D27-F936E5FE6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e4eba-2291-46b1-9ad1-749b5c318647"/>
    <ds:schemaRef ds:uri="684ff805-804a-43ff-80ce-23703511d4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0C3A2F-9A7F-4D62-AA6D-8F5A910B5D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Uniting Letterhead Template - Cluster</Template>
  <TotalTime>71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M&amp;C Saatchi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Dianne Ryan</dc:creator>
  <cp:lastModifiedBy>Arianna Vettos</cp:lastModifiedBy>
  <cp:revision>61</cp:revision>
  <cp:lastPrinted>2019-03-24T21:13:00Z</cp:lastPrinted>
  <dcterms:created xsi:type="dcterms:W3CDTF">2021-06-15T05:33:00Z</dcterms:created>
  <dcterms:modified xsi:type="dcterms:W3CDTF">2022-03-28T03:36:00Z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0x010100A5446BB0A641A94BB9E67A95F1CA27ED</vt:lpwstr>
  </property>
  <property fmtid="{D5CDD505-2E9C-101B-9397-08002B2CF9AE}" pid="3" name="_dlc_DocIdItemGuid">
    <vt:lpwstr>01f16c1b-b695-456a-9e37-a33c6c2d3465</vt:lpwstr>
  </property>
</Properties>
</file>